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920558" w:rsidRPr="0033033C" w14:paraId="7AD7993C" w14:textId="77777777" w:rsidTr="00147BAF">
        <w:trPr>
          <w:cantSplit/>
          <w:trHeight w:hRule="exact" w:val="10368"/>
          <w:tblHeader/>
          <w:jc w:val="left"/>
        </w:trPr>
        <w:tc>
          <w:tcPr>
            <w:tcW w:w="4579" w:type="dxa"/>
            <w:shd w:val="clear" w:color="auto" w:fill="FFFFFF" w:themeFill="background1"/>
            <w:tcMar>
              <w:top w:w="288" w:type="dxa"/>
              <w:right w:w="720" w:type="dxa"/>
            </w:tcMar>
          </w:tcPr>
          <w:p w14:paraId="5D163A35" w14:textId="27D18A99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US"/>
                <w14:ligatures w14:val="none"/>
              </w:rPr>
            </w:pPr>
            <w:bookmarkStart w:id="0" w:name="_Hlk506808533"/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 xml:space="preserve">             </w:t>
            </w:r>
            <w:r w:rsidRPr="00647BD9">
              <w:rPr>
                <w:rFonts w:ascii="Arial" w:eastAsia="Times New Roman" w:hAnsi="Arial" w:cs="Arial"/>
                <w:color w:val="000000"/>
                <w:kern w:val="0"/>
                <w:lang w:eastAsia="en-US"/>
                <w14:ligatures w14:val="none"/>
              </w:rPr>
              <w:t>Benefits of Membership</w:t>
            </w:r>
          </w:p>
          <w:p w14:paraId="4E30A5F1" w14:textId="64D21FE0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  <w:r w:rsidRPr="00647BD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>1. Columbia Magazine - Free subscription to the Order’s award-winning magazine examining issues of concern to Knights, Catholics and families.</w:t>
            </w:r>
          </w:p>
          <w:p w14:paraId="3B5AE159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2883E229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  <w:r w:rsidRPr="00647BD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>2. Knights of Columbus rosary - Blessed by the supreme chaplain, presented during the Admission Degree to each new member</w:t>
            </w:r>
          </w:p>
          <w:p w14:paraId="6687F5AA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08E8727F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  <w:r w:rsidRPr="00647BD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>3. Daily Mass of Remembrance at St. Mary’s Church - Mass for deceased members and their wives at the birthplace of the Order</w:t>
            </w:r>
          </w:p>
          <w:p w14:paraId="587D2FA7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5599F860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  <w:r w:rsidRPr="00647BD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>4. Insurance - Access to a portfolio of top-quality life insurance, long-term care and annuity products exclusive for members and their families.</w:t>
            </w:r>
          </w:p>
          <w:p w14:paraId="0EDA6B7F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6C5A9AD6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  <w:r w:rsidRPr="00647BD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>5. Family Fraternal Benefit - For eligible families: a) pays $1,500 for the child who dies before the age of 61 days; b) pays $750 for the child who is stillborn at least 20 weeks after conception; c) offers guaranteed-issue insurance - up to $5,000 - to any child under age 18</w:t>
            </w:r>
          </w:p>
          <w:p w14:paraId="6AF2EA51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041418E5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  <w:r w:rsidRPr="00647BD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>6. Orphan Benefit - $80 monthly allotment for orphans of eligible families; up to $7,000 in college scholarships available</w:t>
            </w:r>
          </w:p>
          <w:p w14:paraId="120BB939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66CD83BD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  <w:r w:rsidRPr="00647BD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>7. Member/Spouse Fraternal Benefit - Accidental death coverage for member &amp; spouse at no cost</w:t>
            </w:r>
          </w:p>
          <w:p w14:paraId="7543E72A" w14:textId="77777777" w:rsidR="00647BD9" w:rsidRP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4908199D" w14:textId="70E5ADED" w:rsid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US"/>
                <w14:ligatures w14:val="none"/>
              </w:rPr>
            </w:pPr>
            <w:r w:rsidRPr="00647BD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>8. Widow Benefits - a) continues to be covered under the Member/Spouse Fraternal Benefit; b) may purchase life insurance, long-term care insurance or annuities up to one year after insured member’s death; c) receives a free lifetime subscription to Columbia; d) eligible with her children for scholarships, student</w:t>
            </w:r>
            <w:r w:rsidRPr="0033033C">
              <w:rPr>
                <w:rFonts w:ascii="Arial" w:eastAsia="Times New Roman" w:hAnsi="Arial" w:cs="Arial"/>
                <w:color w:val="000000"/>
                <w:kern w:val="0"/>
                <w:lang w:eastAsia="en-US"/>
                <w14:ligatures w14:val="none"/>
              </w:rPr>
              <w:t xml:space="preserve"> loans, etc.</w:t>
            </w:r>
          </w:p>
          <w:p w14:paraId="56CB707A" w14:textId="22558F77" w:rsidR="00647BD9" w:rsidRPr="00AF3170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8"/>
                <w:szCs w:val="8"/>
                <w:lang w:eastAsia="en-US"/>
                <w14:ligatures w14:val="none"/>
              </w:rPr>
            </w:pPr>
          </w:p>
          <w:p w14:paraId="55A6ED5B" w14:textId="5AE6284C" w:rsidR="00647BD9" w:rsidRPr="0033033C" w:rsidRDefault="00647BD9" w:rsidP="00647B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US"/>
                <w14:ligatures w14:val="none"/>
              </w:rPr>
            </w:pPr>
            <w:r w:rsidRPr="00647BD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/>
                <w14:ligatures w14:val="none"/>
              </w:rPr>
              <w:t>9. Scholarships - Scholarship programs for higher education available to members, their spouses and children</w:t>
            </w:r>
            <w:r w:rsidRPr="0033033C">
              <w:rPr>
                <w:rFonts w:ascii="Arial" w:eastAsia="Times New Roman" w:hAnsi="Arial" w:cs="Arial"/>
                <w:color w:val="000000"/>
                <w:kern w:val="0"/>
                <w:lang w:eastAsia="en-US"/>
                <w14:ligatures w14:val="none"/>
              </w:rPr>
              <w:t>.</w:t>
            </w:r>
          </w:p>
          <w:p w14:paraId="63DE8E81" w14:textId="5DEC7CA8" w:rsidR="00ED04A2" w:rsidRDefault="00ED04A2" w:rsidP="0010145E">
            <w:pPr>
              <w:pStyle w:val="BlockText"/>
              <w:ind w:left="270"/>
              <w:rPr>
                <w:rFonts w:ascii="Arial" w:hAnsi="Arial" w:cs="Arial"/>
                <w:b/>
              </w:rPr>
            </w:pPr>
          </w:p>
          <w:p w14:paraId="672EBFD6" w14:textId="2001A353" w:rsidR="00ED04A2" w:rsidRDefault="007203D8" w:rsidP="007203D8">
            <w:pPr>
              <w:pStyle w:val="BlockText"/>
              <w:tabs>
                <w:tab w:val="left" w:pos="2550"/>
              </w:tabs>
              <w:ind w:left="27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14:paraId="6266CEA2" w14:textId="34E4D5F4" w:rsidR="00ED04A2" w:rsidRDefault="00ED04A2" w:rsidP="0010145E">
            <w:pPr>
              <w:pStyle w:val="BlockText"/>
              <w:ind w:left="270"/>
              <w:rPr>
                <w:rFonts w:ascii="Arial" w:hAnsi="Arial" w:cs="Arial"/>
                <w:b/>
              </w:rPr>
            </w:pPr>
          </w:p>
          <w:p w14:paraId="553775B7" w14:textId="77777777" w:rsidR="00ED04A2" w:rsidRDefault="00ED04A2" w:rsidP="0010145E">
            <w:pPr>
              <w:pStyle w:val="BlockText"/>
              <w:ind w:left="270"/>
              <w:rPr>
                <w:rFonts w:ascii="Arial" w:hAnsi="Arial" w:cs="Arial"/>
                <w:b/>
              </w:rPr>
            </w:pPr>
          </w:p>
          <w:p w14:paraId="6F4DC838" w14:textId="4661EEC2" w:rsidR="00ED04A2" w:rsidRPr="0033033C" w:rsidRDefault="00ED04A2" w:rsidP="0010145E">
            <w:pPr>
              <w:pStyle w:val="BlockText"/>
              <w:ind w:left="270"/>
              <w:rPr>
                <w:rFonts w:ascii="Arial" w:hAnsi="Arial" w:cs="Arial"/>
                <w:b/>
              </w:rPr>
            </w:pPr>
          </w:p>
        </w:tc>
        <w:tc>
          <w:tcPr>
            <w:tcW w:w="5227" w:type="dxa"/>
            <w:tcMar>
              <w:top w:w="288" w:type="dxa"/>
              <w:left w:w="432" w:type="dxa"/>
              <w:right w:w="0" w:type="dxa"/>
            </w:tcMar>
          </w:tcPr>
          <w:p w14:paraId="45500173" w14:textId="75ADB077" w:rsidR="00647BD9" w:rsidRDefault="00647BD9" w:rsidP="00647BD9">
            <w:pPr>
              <w:shd w:val="clear" w:color="auto" w:fill="FFFFFF"/>
              <w:spacing w:after="0" w:line="240" w:lineRule="auto"/>
              <w:rPr>
                <w:rFonts w:ascii="Arial" w:hAnsi="Arial" w:cs="Arial"/>
              </w:rPr>
            </w:pPr>
            <w:r w:rsidRPr="0033033C">
              <w:rPr>
                <w:rFonts w:ascii="Arial" w:eastAsia="Times New Roman" w:hAnsi="Arial" w:cs="Arial"/>
                <w:b/>
                <w:noProof/>
                <w:color w:val="616161"/>
                <w:kern w:val="0"/>
                <w:lang w:eastAsia="en-US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BB9C5F0" wp14:editId="45D99E89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19050</wp:posOffset>
                      </wp:positionV>
                      <wp:extent cx="2628900" cy="1905000"/>
                      <wp:effectExtent l="19050" t="19050" r="19050" b="1905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190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574B51" w14:textId="77777777" w:rsidR="00647BD9" w:rsidRPr="00671BDD" w:rsidRDefault="00647BD9" w:rsidP="00647BD9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71BDD">
                                    <w:rPr>
                                      <w:rFonts w:ascii="Arial" w:hAnsi="Arial" w:cs="Arial"/>
                                    </w:rPr>
                                    <w:t>Our focus is to help our Church thru</w:t>
                                  </w:r>
                                </w:p>
                                <w:p w14:paraId="53F16314" w14:textId="77777777" w:rsidR="00647BD9" w:rsidRPr="00671BDD" w:rsidRDefault="00647BD9" w:rsidP="00647BD9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71BDD">
                                    <w:rPr>
                                      <w:rFonts w:ascii="Arial" w:hAnsi="Arial" w:cs="Arial"/>
                                    </w:rPr>
                                    <w:t>our time and talent, supporting the</w:t>
                                  </w:r>
                                </w:p>
                                <w:p w14:paraId="6E72CB75" w14:textId="77777777" w:rsidR="00647BD9" w:rsidRPr="00671BDD" w:rsidRDefault="00647BD9" w:rsidP="00647BD9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71BDD">
                                    <w:rPr>
                                      <w:rFonts w:ascii="Arial" w:hAnsi="Arial" w:cs="Arial"/>
                                    </w:rPr>
                                    <w:t>activities and projects that promote</w:t>
                                  </w:r>
                                </w:p>
                                <w:p w14:paraId="44F43580" w14:textId="5D444B17" w:rsidR="00647BD9" w:rsidRPr="00671BDD" w:rsidRDefault="00647BD9" w:rsidP="00647BD9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71BDD">
                                    <w:rPr>
                                      <w:rFonts w:ascii="Arial" w:hAnsi="Arial" w:cs="Arial"/>
                                    </w:rPr>
                                    <w:t>increase</w:t>
                                  </w:r>
                                  <w:r w:rsidR="007203D8"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  <w:r w:rsidRPr="00671BDD">
                                    <w:rPr>
                                      <w:rFonts w:ascii="Arial" w:hAnsi="Arial" w:cs="Arial"/>
                                    </w:rPr>
                                    <w:t xml:space="preserve"> spirituality and Parish unity.</w:t>
                                  </w:r>
                                </w:p>
                                <w:p w14:paraId="67B53BDA" w14:textId="77777777" w:rsidR="00647BD9" w:rsidRPr="00671BDD" w:rsidRDefault="00647BD9" w:rsidP="00647BD9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71BDD">
                                    <w:rPr>
                                      <w:rFonts w:ascii="Arial" w:hAnsi="Arial" w:cs="Arial"/>
                                    </w:rPr>
                                    <w:t>We also support the Catholic</w:t>
                                  </w:r>
                                </w:p>
                                <w:p w14:paraId="2EC5F78F" w14:textId="77777777" w:rsidR="00647BD9" w:rsidRPr="00671BDD" w:rsidRDefault="00647BD9" w:rsidP="00647BD9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71BDD">
                                    <w:rPr>
                                      <w:rFonts w:ascii="Arial" w:hAnsi="Arial" w:cs="Arial"/>
                                    </w:rPr>
                                    <w:t>Community thr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ough</w:t>
                                  </w:r>
                                  <w:r w:rsidRPr="00671BDD">
                                    <w:rPr>
                                      <w:rFonts w:ascii="Arial" w:hAnsi="Arial" w:cs="Arial"/>
                                    </w:rPr>
                                    <w:t xml:space="preserve"> acts of charity.</w:t>
                                  </w:r>
                                </w:p>
                                <w:p w14:paraId="7BB6E8DC" w14:textId="77777777" w:rsidR="00647BD9" w:rsidRPr="00671BDD" w:rsidRDefault="00647BD9" w:rsidP="00647BD9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</w:t>
                                  </w:r>
                                  <w:r w:rsidRPr="00671BDD">
                                    <w:rPr>
                                      <w:rFonts w:ascii="Arial" w:hAnsi="Arial" w:cs="Arial"/>
                                    </w:rPr>
                                    <w:t>any hands help spread the work</w:t>
                                  </w:r>
                                </w:p>
                                <w:p w14:paraId="33103DCD" w14:textId="77777777" w:rsidR="00647BD9" w:rsidRDefault="00647BD9" w:rsidP="00647BD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B9C5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8pt;margin-top:1.5pt;width:207pt;height:15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" strokecolor="windowText" strokeweight="2.25pt">
                      <v:textbox>
                        <w:txbxContent>
                          <w:p w14:paraId="74574B51" w14:textId="77777777" w:rsidR="00647BD9" w:rsidRPr="00671BDD" w:rsidRDefault="00647BD9" w:rsidP="00647BD9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71BDD">
                              <w:rPr>
                                <w:rFonts w:ascii="Arial" w:hAnsi="Arial" w:cs="Arial"/>
                              </w:rPr>
                              <w:t>Our focus is to help our Church thru</w:t>
                            </w:r>
                          </w:p>
                          <w:p w14:paraId="53F16314" w14:textId="77777777" w:rsidR="00647BD9" w:rsidRPr="00671BDD" w:rsidRDefault="00647BD9" w:rsidP="00647BD9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71BDD">
                              <w:rPr>
                                <w:rFonts w:ascii="Arial" w:hAnsi="Arial" w:cs="Arial"/>
                              </w:rPr>
                              <w:t>our time and talent, supporting the</w:t>
                            </w:r>
                          </w:p>
                          <w:p w14:paraId="6E72CB75" w14:textId="77777777" w:rsidR="00647BD9" w:rsidRPr="00671BDD" w:rsidRDefault="00647BD9" w:rsidP="00647BD9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71BDD">
                              <w:rPr>
                                <w:rFonts w:ascii="Arial" w:hAnsi="Arial" w:cs="Arial"/>
                              </w:rPr>
                              <w:t>activities and projects that promote</w:t>
                            </w:r>
                          </w:p>
                          <w:p w14:paraId="44F43580" w14:textId="5D444B17" w:rsidR="00647BD9" w:rsidRPr="00671BDD" w:rsidRDefault="00647BD9" w:rsidP="00647BD9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71BDD">
                              <w:rPr>
                                <w:rFonts w:ascii="Arial" w:hAnsi="Arial" w:cs="Arial"/>
                              </w:rPr>
                              <w:t>increase</w:t>
                            </w:r>
                            <w:r w:rsidR="007203D8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671BDD">
                              <w:rPr>
                                <w:rFonts w:ascii="Arial" w:hAnsi="Arial" w:cs="Arial"/>
                              </w:rPr>
                              <w:t xml:space="preserve"> spirituality and Parish unity.</w:t>
                            </w:r>
                          </w:p>
                          <w:p w14:paraId="67B53BDA" w14:textId="77777777" w:rsidR="00647BD9" w:rsidRPr="00671BDD" w:rsidRDefault="00647BD9" w:rsidP="00647BD9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71BDD">
                              <w:rPr>
                                <w:rFonts w:ascii="Arial" w:hAnsi="Arial" w:cs="Arial"/>
                              </w:rPr>
                              <w:t>We also support the Catholic</w:t>
                            </w:r>
                          </w:p>
                          <w:p w14:paraId="2EC5F78F" w14:textId="77777777" w:rsidR="00647BD9" w:rsidRPr="00671BDD" w:rsidRDefault="00647BD9" w:rsidP="00647BD9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671BDD">
                              <w:rPr>
                                <w:rFonts w:ascii="Arial" w:hAnsi="Arial" w:cs="Arial"/>
                              </w:rPr>
                              <w:t>Community thr</w:t>
                            </w:r>
                            <w:r>
                              <w:rPr>
                                <w:rFonts w:ascii="Arial" w:hAnsi="Arial" w:cs="Arial"/>
                              </w:rPr>
                              <w:t>ough</w:t>
                            </w:r>
                            <w:r w:rsidRPr="00671BDD">
                              <w:rPr>
                                <w:rFonts w:ascii="Arial" w:hAnsi="Arial" w:cs="Arial"/>
                              </w:rPr>
                              <w:t xml:space="preserve"> acts of charity.</w:t>
                            </w:r>
                          </w:p>
                          <w:p w14:paraId="7BB6E8DC" w14:textId="77777777" w:rsidR="00647BD9" w:rsidRPr="00671BDD" w:rsidRDefault="00647BD9" w:rsidP="00647BD9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671BDD">
                              <w:rPr>
                                <w:rFonts w:ascii="Arial" w:hAnsi="Arial" w:cs="Arial"/>
                              </w:rPr>
                              <w:t>any hands help spread the work</w:t>
                            </w:r>
                          </w:p>
                          <w:p w14:paraId="33103DCD" w14:textId="77777777" w:rsidR="00647BD9" w:rsidRDefault="00647BD9" w:rsidP="00647BD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65B3E78" w14:textId="334EEB82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18F3397C" w14:textId="77777777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4C234DDB" w14:textId="77777777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0D9A03BD" w14:textId="77777777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2E2ECE55" w14:textId="77777777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39C4D670" w14:textId="688E17AA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71229123" w14:textId="77777777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2C9A5A8A" w14:textId="7E0BD2CC" w:rsidR="00647BD9" w:rsidRPr="00647BD9" w:rsidRDefault="00647BD9" w:rsidP="00647B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4AE1FC87" wp14:editId="1262E0C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138430</wp:posOffset>
                  </wp:positionV>
                  <wp:extent cx="2638425" cy="1838960"/>
                  <wp:effectExtent l="0" t="0" r="9525" b="8890"/>
                  <wp:wrapSquare wrapText="bothSides"/>
                  <wp:docPr id="7" name="Picture 7" descr="A group of people sitting at a tabl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sh Fry 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4FA233" w14:textId="297163BB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483F91F1" w14:textId="06481DAF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18AD74AF" w14:textId="161133D5" w:rsidR="00647BD9" w:rsidRPr="00647BD9" w:rsidRDefault="00647BD9" w:rsidP="00647BD9">
            <w:pPr>
              <w:rPr>
                <w:rFonts w:ascii="Arial" w:hAnsi="Arial" w:cs="Arial"/>
              </w:rPr>
            </w:pPr>
          </w:p>
          <w:p w14:paraId="05C7C333" w14:textId="27D7380E" w:rsidR="006B5908" w:rsidRPr="00647BD9" w:rsidRDefault="008A737D" w:rsidP="00647BD9">
            <w:pPr>
              <w:rPr>
                <w:rFonts w:ascii="Arial" w:hAnsi="Arial" w:cs="Arial"/>
              </w:rPr>
            </w:pPr>
            <w:r w:rsidRPr="008A737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74DA2AF9" wp14:editId="6411E1E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2631440</wp:posOffset>
                      </wp:positionV>
                      <wp:extent cx="2133600" cy="3810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0B7C9" w14:textId="1F7F2A77" w:rsidR="008A737D" w:rsidRPr="008A737D" w:rsidRDefault="008A737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8A737D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</w:t>
                                  </w:r>
                                  <w:r w:rsidRPr="008A737D"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Come Join Us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A2AF9" id="_x0000_s1027" type="#_x0000_t202" style="position:absolute;margin-left:18.7pt;margin-top:207.2pt;width:168pt;height:3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">
                      <v:textbox>
                        <w:txbxContent>
                          <w:p w14:paraId="1CE0B7C9" w14:textId="1F7F2A77" w:rsidR="008A737D" w:rsidRPr="008A737D" w:rsidRDefault="008A737D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8A737D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8A737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Come Join Us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67456" behindDoc="1" locked="0" layoutInCell="1" allowOverlap="1" wp14:anchorId="2276E301" wp14:editId="068E25FD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935355</wp:posOffset>
                  </wp:positionV>
                  <wp:extent cx="1781175" cy="1610995"/>
                  <wp:effectExtent l="0" t="0" r="9525" b="8255"/>
                  <wp:wrapTight wrapText="bothSides">
                    <wp:wrapPolygon edited="0">
                      <wp:start x="0" y="0"/>
                      <wp:lineTo x="0" y="21455"/>
                      <wp:lineTo x="21484" y="21455"/>
                      <wp:lineTo x="21484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14:paraId="29546116" w14:textId="38DE613D" w:rsidR="00920558" w:rsidRPr="0033033C" w:rsidRDefault="00920558" w:rsidP="00147BAF">
            <w:pPr>
              <w:pStyle w:val="Title"/>
              <w:ind w:right="432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3033C">
              <w:rPr>
                <w:rFonts w:ascii="Arial" w:hAnsi="Arial" w:cs="Arial"/>
                <w:sz w:val="40"/>
                <w:szCs w:val="40"/>
              </w:rPr>
              <w:t>Knights</w:t>
            </w:r>
          </w:p>
          <w:p w14:paraId="6495D71A" w14:textId="4C76B6DC" w:rsidR="00920558" w:rsidRPr="0033033C" w:rsidRDefault="00920558" w:rsidP="00147BAF">
            <w:pPr>
              <w:pStyle w:val="Title"/>
              <w:spacing w:after="0"/>
              <w:ind w:right="432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3033C">
              <w:rPr>
                <w:rFonts w:ascii="Arial" w:hAnsi="Arial" w:cs="Arial"/>
                <w:sz w:val="40"/>
                <w:szCs w:val="40"/>
              </w:rPr>
              <w:t>Of</w:t>
            </w:r>
          </w:p>
          <w:p w14:paraId="22634057" w14:textId="5226AD65" w:rsidR="00920558" w:rsidRPr="0033033C" w:rsidRDefault="00920558" w:rsidP="00147BAF">
            <w:pPr>
              <w:pStyle w:val="Title"/>
              <w:spacing w:after="0"/>
              <w:ind w:right="432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3033C">
              <w:rPr>
                <w:rFonts w:ascii="Arial" w:hAnsi="Arial" w:cs="Arial"/>
                <w:sz w:val="40"/>
                <w:szCs w:val="40"/>
              </w:rPr>
              <w:t>Columbus</w:t>
            </w:r>
          </w:p>
          <w:p w14:paraId="251D4756" w14:textId="3F0EFFE2" w:rsidR="00920558" w:rsidRPr="0033033C" w:rsidRDefault="00920558" w:rsidP="00147BAF">
            <w:pPr>
              <w:pStyle w:val="Title"/>
              <w:ind w:right="432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3033C">
              <w:rPr>
                <w:rFonts w:ascii="Arial" w:hAnsi="Arial" w:cs="Arial"/>
                <w:sz w:val="40"/>
                <w:szCs w:val="40"/>
              </w:rPr>
              <w:t xml:space="preserve">Council </w:t>
            </w:r>
            <w:r w:rsidR="008309CA">
              <w:rPr>
                <w:rFonts w:ascii="Arial" w:hAnsi="Arial" w:cs="Arial"/>
                <w:sz w:val="40"/>
                <w:szCs w:val="40"/>
              </w:rPr>
              <w:t>#</w:t>
            </w:r>
            <w:r w:rsidRPr="0033033C">
              <w:rPr>
                <w:rFonts w:ascii="Arial" w:hAnsi="Arial" w:cs="Arial"/>
                <w:sz w:val="40"/>
                <w:szCs w:val="40"/>
              </w:rPr>
              <w:t>14122</w:t>
            </w:r>
          </w:p>
          <w:p w14:paraId="32DB78F5" w14:textId="75349372" w:rsidR="002E4ABA" w:rsidRPr="0033033C" w:rsidRDefault="004778E4" w:rsidP="00147BAF">
            <w:pPr>
              <w:pStyle w:val="Title"/>
              <w:ind w:right="432"/>
              <w:jc w:val="center"/>
              <w:rPr>
                <w:rFonts w:ascii="Arial" w:hAnsi="Arial" w:cs="Arial"/>
                <w:sz w:val="22"/>
              </w:rPr>
            </w:pPr>
            <w:bookmarkStart w:id="1" w:name="_GoBack"/>
            <w:r w:rsidRPr="0033033C">
              <w:rPr>
                <w:rFonts w:ascii="Arial" w:hAnsi="Arial" w:cs="Arial"/>
                <w:noProof/>
                <w:sz w:val="22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5903458B" wp14:editId="37E40CA8">
                  <wp:simplePos x="0" y="0"/>
                  <wp:positionH relativeFrom="column">
                    <wp:posOffset>-340360</wp:posOffset>
                  </wp:positionH>
                  <wp:positionV relativeFrom="paragraph">
                    <wp:posOffset>478790</wp:posOffset>
                  </wp:positionV>
                  <wp:extent cx="2666365" cy="1661160"/>
                  <wp:effectExtent l="0" t="0" r="63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  <w:r w:rsidR="002E4ABA" w:rsidRPr="0033033C">
              <w:rPr>
                <w:rFonts w:ascii="Arial" w:hAnsi="Arial" w:cs="Arial"/>
                <w:sz w:val="22"/>
              </w:rPr>
              <w:t>Charity, Unity, Fraternity, Patriotism</w:t>
            </w:r>
          </w:p>
          <w:p w14:paraId="19397BF5" w14:textId="77777777" w:rsidR="002F1591" w:rsidRPr="0033033C" w:rsidRDefault="002F1591" w:rsidP="00147BAF">
            <w:pPr>
              <w:pStyle w:val="Title"/>
              <w:shd w:val="clear" w:color="auto" w:fill="FFFFFF" w:themeFill="background1"/>
              <w:ind w:left="-720"/>
              <w:jc w:val="center"/>
              <w:rPr>
                <w:rFonts w:ascii="Arial" w:hAnsi="Arial" w:cs="Arial"/>
                <w:sz w:val="22"/>
              </w:rPr>
            </w:pPr>
          </w:p>
          <w:p w14:paraId="04EDFBB7" w14:textId="18CD5B6F" w:rsidR="00920558" w:rsidRPr="004317FA" w:rsidRDefault="00920558" w:rsidP="00147BAF">
            <w:pPr>
              <w:pStyle w:val="Title"/>
              <w:shd w:val="clear" w:color="auto" w:fill="FFFFFF" w:themeFill="background1"/>
              <w:ind w:left="-720"/>
              <w:jc w:val="center"/>
              <w:rPr>
                <w:rFonts w:ascii="Arial" w:hAnsi="Arial" w:cs="Arial"/>
                <w:sz w:val="22"/>
              </w:rPr>
            </w:pPr>
            <w:r w:rsidRPr="004317FA">
              <w:rPr>
                <w:rFonts w:ascii="Arial" w:hAnsi="Arial" w:cs="Arial"/>
                <w:sz w:val="22"/>
              </w:rPr>
              <w:t>Founded</w:t>
            </w:r>
            <w:r w:rsidR="00E14C67" w:rsidRPr="004317FA">
              <w:rPr>
                <w:rFonts w:ascii="Arial" w:hAnsi="Arial" w:cs="Arial"/>
                <w:sz w:val="22"/>
              </w:rPr>
              <w:t xml:space="preserve"> </w:t>
            </w:r>
            <w:r w:rsidRPr="004317FA">
              <w:rPr>
                <w:rFonts w:ascii="Arial" w:hAnsi="Arial" w:cs="Arial"/>
                <w:sz w:val="22"/>
              </w:rPr>
              <w:t>200</w:t>
            </w:r>
            <w:r w:rsidR="00A0094F" w:rsidRPr="004317FA">
              <w:rPr>
                <w:rFonts w:ascii="Arial" w:hAnsi="Arial" w:cs="Arial"/>
                <w:sz w:val="22"/>
              </w:rPr>
              <w:t>6</w:t>
            </w:r>
            <w:r w:rsidRPr="004317FA">
              <w:rPr>
                <w:rFonts w:ascii="Arial" w:hAnsi="Arial" w:cs="Arial"/>
                <w:sz w:val="22"/>
              </w:rPr>
              <w:t xml:space="preserve"> at</w:t>
            </w:r>
          </w:p>
          <w:p w14:paraId="1B02C717" w14:textId="0E3B3D63" w:rsidR="00920558" w:rsidRPr="004317FA" w:rsidRDefault="00920558" w:rsidP="00147BAF">
            <w:pPr>
              <w:pStyle w:val="Title"/>
              <w:shd w:val="clear" w:color="auto" w:fill="FFFFFF" w:themeFill="background1"/>
              <w:ind w:left="-720"/>
              <w:jc w:val="center"/>
              <w:rPr>
                <w:rFonts w:ascii="Arial" w:hAnsi="Arial" w:cs="Arial"/>
                <w:sz w:val="22"/>
              </w:rPr>
            </w:pPr>
            <w:r w:rsidRPr="004317FA">
              <w:rPr>
                <w:rFonts w:ascii="Arial" w:hAnsi="Arial" w:cs="Arial"/>
                <w:sz w:val="22"/>
              </w:rPr>
              <w:t>St</w:t>
            </w:r>
            <w:r w:rsidR="002E4ABA" w:rsidRPr="004317FA">
              <w:rPr>
                <w:rFonts w:ascii="Arial" w:hAnsi="Arial" w:cs="Arial"/>
                <w:sz w:val="22"/>
              </w:rPr>
              <w:t>.</w:t>
            </w:r>
            <w:r w:rsidRPr="004317FA">
              <w:rPr>
                <w:rFonts w:ascii="Arial" w:hAnsi="Arial" w:cs="Arial"/>
                <w:sz w:val="22"/>
              </w:rPr>
              <w:t xml:space="preserve"> Stephen the Martyr Catholic Church</w:t>
            </w:r>
          </w:p>
          <w:p w14:paraId="0DC4AA9D" w14:textId="4CD1FFA8" w:rsidR="00D56A62" w:rsidRPr="004317FA" w:rsidRDefault="00D56A62" w:rsidP="00147BAF">
            <w:pPr>
              <w:pStyle w:val="Title"/>
              <w:shd w:val="clear" w:color="auto" w:fill="FFFFFF" w:themeFill="background1"/>
              <w:ind w:left="-720"/>
              <w:jc w:val="center"/>
              <w:rPr>
                <w:rFonts w:ascii="Arial" w:hAnsi="Arial" w:cs="Arial"/>
                <w:sz w:val="22"/>
              </w:rPr>
            </w:pPr>
            <w:r w:rsidRPr="004317FA">
              <w:rPr>
                <w:rFonts w:ascii="Arial" w:hAnsi="Arial" w:cs="Arial"/>
                <w:sz w:val="22"/>
              </w:rPr>
              <w:t>Lilburn, Georgia</w:t>
            </w:r>
          </w:p>
          <w:p w14:paraId="37D4C608" w14:textId="77777777" w:rsidR="00147BAF" w:rsidRPr="004317FA" w:rsidRDefault="00147BAF" w:rsidP="00147BAF">
            <w:pPr>
              <w:shd w:val="clear" w:color="auto" w:fill="FFFFFF"/>
              <w:spacing w:after="150" w:line="240" w:lineRule="auto"/>
              <w:rPr>
                <w:rFonts w:ascii="Arial" w:eastAsiaTheme="majorEastAsia" w:hAnsi="Arial" w:cs="Arial"/>
                <w:b/>
                <w:bCs/>
                <w:color w:val="595959" w:themeColor="text1" w:themeTint="A6"/>
                <w:kern w:val="28"/>
              </w:rPr>
            </w:pPr>
          </w:p>
          <w:p w14:paraId="7E9680E0" w14:textId="653EDDED" w:rsidR="002F1591" w:rsidRPr="004317FA" w:rsidRDefault="006F5F0F" w:rsidP="00147BA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616161"/>
                <w:kern w:val="0"/>
                <w:lang w:eastAsia="en-US"/>
                <w14:ligatures w14:val="none"/>
              </w:rPr>
            </w:pPr>
            <w:r w:rsidRPr="004317FA">
              <w:rPr>
                <w:rFonts w:ascii="Arial" w:eastAsia="Times New Roman" w:hAnsi="Arial" w:cs="Arial"/>
                <w:color w:val="616161"/>
                <w:kern w:val="0"/>
                <w:lang w:eastAsia="en-US"/>
                <w14:ligatures w14:val="none"/>
              </w:rPr>
              <w:t>For more information, please c</w:t>
            </w:r>
            <w:r w:rsidR="002F1591" w:rsidRPr="004317FA">
              <w:rPr>
                <w:rFonts w:ascii="Arial" w:eastAsia="Times New Roman" w:hAnsi="Arial" w:cs="Arial"/>
                <w:color w:val="616161"/>
                <w:kern w:val="0"/>
                <w:lang w:eastAsia="en-US"/>
                <w14:ligatures w14:val="none"/>
              </w:rPr>
              <w:t>ontact:</w:t>
            </w:r>
          </w:p>
          <w:p w14:paraId="6EDB13AC" w14:textId="52C79D2E" w:rsidR="002F1591" w:rsidRPr="004317FA" w:rsidRDefault="00147BAF" w:rsidP="002F1591">
            <w:pPr>
              <w:pStyle w:val="BlockText"/>
              <w:ind w:left="180"/>
              <w:rPr>
                <w:rFonts w:ascii="Arial" w:hAnsi="Arial" w:cs="Arial"/>
                <w:color w:val="000000"/>
              </w:rPr>
            </w:pPr>
            <w:r w:rsidRPr="004317FA">
              <w:rPr>
                <w:rFonts w:ascii="Arial" w:hAnsi="Arial" w:cs="Arial"/>
                <w:color w:val="000000"/>
              </w:rPr>
              <w:t xml:space="preserve">           </w:t>
            </w:r>
            <w:r w:rsidR="002F1591" w:rsidRPr="004317FA">
              <w:rPr>
                <w:rFonts w:ascii="Arial" w:hAnsi="Arial" w:cs="Arial"/>
                <w:color w:val="000000"/>
              </w:rPr>
              <w:t xml:space="preserve">Stephen </w:t>
            </w:r>
            <w:proofErr w:type="spellStart"/>
            <w:r w:rsidR="002F1591" w:rsidRPr="004317FA">
              <w:rPr>
                <w:rFonts w:ascii="Arial" w:hAnsi="Arial" w:cs="Arial"/>
                <w:color w:val="000000"/>
              </w:rPr>
              <w:t>Orey</w:t>
            </w:r>
            <w:proofErr w:type="spellEnd"/>
          </w:p>
          <w:p w14:paraId="6D0DF4A9" w14:textId="61717C1B" w:rsidR="00147BAF" w:rsidRPr="004317FA" w:rsidRDefault="00147BAF" w:rsidP="00147BAF">
            <w:pPr>
              <w:pStyle w:val="BlockText"/>
              <w:ind w:left="180"/>
              <w:rPr>
                <w:rFonts w:ascii="Arial" w:hAnsi="Arial" w:cs="Arial"/>
              </w:rPr>
            </w:pPr>
            <w:r w:rsidRPr="004317FA">
              <w:rPr>
                <w:rFonts w:ascii="Arial" w:hAnsi="Arial" w:cs="Arial"/>
                <w:color w:val="000000"/>
              </w:rPr>
              <w:t xml:space="preserve">           </w:t>
            </w:r>
            <w:r w:rsidR="002F1591" w:rsidRPr="004317FA">
              <w:rPr>
                <w:rFonts w:ascii="Arial" w:hAnsi="Arial" w:cs="Arial"/>
                <w:color w:val="000000"/>
              </w:rPr>
              <w:t>678-754-1105</w:t>
            </w:r>
            <w:r w:rsidR="002F1591" w:rsidRPr="004317FA">
              <w:rPr>
                <w:rFonts w:ascii="Arial" w:hAnsi="Arial" w:cs="Arial"/>
                <w:color w:val="000000"/>
              </w:rPr>
              <w:br/>
            </w:r>
            <w:r w:rsidRPr="004317FA">
              <w:rPr>
                <w:rFonts w:ascii="Arial" w:hAnsi="Arial" w:cs="Arial"/>
              </w:rPr>
              <w:t xml:space="preserve">  </w:t>
            </w:r>
            <w:hyperlink r:id="rId16" w:history="1">
              <w:r w:rsidRPr="004317FA">
                <w:rPr>
                  <w:rStyle w:val="Hyperlink"/>
                  <w:rFonts w:ascii="Arial" w:hAnsi="Arial" w:cs="Arial"/>
                </w:rPr>
                <w:t>stephen.orey@gmail.com</w:t>
              </w:r>
            </w:hyperlink>
          </w:p>
          <w:p w14:paraId="55B0F92A" w14:textId="0FA65B70" w:rsidR="00671BDD" w:rsidRPr="004317FA" w:rsidRDefault="002A652C" w:rsidP="00147BAF">
            <w:pPr>
              <w:pStyle w:val="BlockText"/>
              <w:ind w:left="180"/>
              <w:rPr>
                <w:rFonts w:ascii="Arial" w:hAnsi="Arial" w:cs="Arial"/>
                <w:color w:val="46549C"/>
                <w:u w:val="single"/>
              </w:rPr>
            </w:pPr>
            <w:r w:rsidRPr="004317FA">
              <w:rPr>
                <w:rFonts w:ascii="Arial" w:hAnsi="Arial" w:cs="Arial"/>
                <w:color w:val="auto"/>
              </w:rPr>
              <w:t xml:space="preserve">We meet </w:t>
            </w:r>
            <w:r w:rsidR="00671BDD" w:rsidRPr="004317FA">
              <w:rPr>
                <w:rFonts w:ascii="Arial" w:hAnsi="Arial" w:cs="Arial"/>
                <w:color w:val="auto"/>
              </w:rPr>
              <w:t>every</w:t>
            </w:r>
            <w:r w:rsidRPr="004317FA">
              <w:rPr>
                <w:rFonts w:ascii="Arial" w:hAnsi="Arial" w:cs="Arial"/>
                <w:color w:val="auto"/>
              </w:rPr>
              <w:t xml:space="preserve"> 1</w:t>
            </w:r>
            <w:r w:rsidRPr="004317FA">
              <w:rPr>
                <w:rFonts w:ascii="Arial" w:hAnsi="Arial" w:cs="Arial"/>
                <w:color w:val="auto"/>
                <w:vertAlign w:val="superscript"/>
              </w:rPr>
              <w:t>st</w:t>
            </w:r>
            <w:r w:rsidR="00671BDD" w:rsidRPr="004317FA">
              <w:rPr>
                <w:rFonts w:ascii="Arial" w:hAnsi="Arial" w:cs="Arial"/>
                <w:color w:val="auto"/>
              </w:rPr>
              <w:t xml:space="preserve"> Tuesday of the month at the Parish</w:t>
            </w:r>
          </w:p>
          <w:p w14:paraId="6F466683" w14:textId="7FB173B6" w:rsidR="00920558" w:rsidRPr="00671BDD" w:rsidRDefault="002F1591" w:rsidP="00671BDD">
            <w:pPr>
              <w:pStyle w:val="BlockText"/>
              <w:ind w:left="180"/>
              <w:rPr>
                <w:rFonts w:ascii="Arial" w:hAnsi="Arial" w:cs="Arial"/>
                <w:color w:val="46549C"/>
                <w:u w:val="single"/>
              </w:rPr>
            </w:pPr>
            <w:r w:rsidRPr="004317FA">
              <w:rPr>
                <w:rFonts w:ascii="Arial" w:hAnsi="Arial" w:cs="Arial"/>
                <w:color w:val="auto"/>
              </w:rPr>
              <w:t xml:space="preserve">Visit our website: </w:t>
            </w:r>
            <w:r w:rsidRPr="004317FA">
              <w:rPr>
                <w:rFonts w:ascii="Arial" w:hAnsi="Arial" w:cs="Arial"/>
                <w:b/>
                <w:color w:val="auto"/>
              </w:rPr>
              <w:t>ststephenkofc.weebly.com</w:t>
            </w:r>
          </w:p>
        </w:tc>
      </w:tr>
      <w:bookmarkEnd w:id="0"/>
      <w:tr w:rsidR="0037743C" w14:paraId="703DB122" w14:textId="77777777" w:rsidTr="00A0094F">
        <w:trPr>
          <w:trHeight w:hRule="exact" w:val="10368"/>
          <w:tblHeader/>
          <w:jc w:val="left"/>
        </w:trPr>
        <w:tc>
          <w:tcPr>
            <w:tcW w:w="4579" w:type="dxa"/>
            <w:shd w:val="clear" w:color="auto" w:fill="FFFFFF" w:themeFill="background1"/>
            <w:tcMar>
              <w:right w:w="432" w:type="dxa"/>
            </w:tcMar>
          </w:tcPr>
          <w:p w14:paraId="01033110" w14:textId="4815EEAA" w:rsidR="00042C6B" w:rsidRPr="00F902CE" w:rsidRDefault="00042C6B" w:rsidP="00042C6B">
            <w:pPr>
              <w:spacing w:after="0"/>
              <w:rPr>
                <w:rFonts w:ascii="Arial" w:hAnsi="Arial" w:cs="Arial"/>
              </w:rPr>
            </w:pPr>
            <w:r w:rsidRPr="00A0094F"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03D3FD5D" wp14:editId="33A9C2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82900" cy="2162175"/>
                  <wp:effectExtent l="0" t="0" r="0" b="9525"/>
                  <wp:wrapSquare wrapText="bothSides"/>
                  <wp:docPr id="4" name="Picture 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E7AA4">
              <w:rPr>
                <w:rFonts w:ascii="Arial" w:hAnsi="Arial" w:cs="Arial"/>
                <w:b/>
              </w:rPr>
              <w:t xml:space="preserve"> </w:t>
            </w:r>
            <w:r w:rsidRPr="00F902CE">
              <w:rPr>
                <w:rFonts w:ascii="Arial" w:hAnsi="Arial" w:cs="Arial"/>
                <w:b/>
              </w:rPr>
              <w:t>Charity Golf Tournament</w:t>
            </w:r>
            <w:r w:rsidR="00676E36">
              <w:rPr>
                <w:rFonts w:ascii="Arial" w:hAnsi="Arial" w:cs="Arial"/>
                <w:b/>
              </w:rPr>
              <w:t xml:space="preserve"> </w:t>
            </w:r>
          </w:p>
          <w:p w14:paraId="727DEE01" w14:textId="6AB28E9B" w:rsidR="00042C6B" w:rsidRPr="00F902CE" w:rsidRDefault="00042C6B" w:rsidP="00042C6B">
            <w:pPr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>All proceeds from our Golf Tournament go to Charities that share the church’s beliefs.</w:t>
            </w:r>
            <w:r w:rsidR="007E7AA4">
              <w:rPr>
                <w:rFonts w:ascii="Arial" w:hAnsi="Arial" w:cs="Arial"/>
              </w:rPr>
              <w:t xml:space="preserve">  </w:t>
            </w:r>
            <w:r w:rsidR="00735A5A">
              <w:rPr>
                <w:rFonts w:ascii="Arial" w:hAnsi="Arial" w:cs="Arial"/>
              </w:rPr>
              <w:t>Pictured above is the donations raised for the PATH Charity in 2017.</w:t>
            </w:r>
          </w:p>
          <w:p w14:paraId="21A7840C" w14:textId="77777777" w:rsidR="00042C6B" w:rsidRPr="00F902CE" w:rsidRDefault="00042C6B" w:rsidP="008127DD">
            <w:pPr>
              <w:spacing w:after="0"/>
              <w:rPr>
                <w:rFonts w:ascii="Arial" w:hAnsi="Arial" w:cs="Arial"/>
              </w:rPr>
            </w:pPr>
          </w:p>
          <w:p w14:paraId="2D005680" w14:textId="5252C8F3" w:rsidR="00042C6B" w:rsidRPr="00F902CE" w:rsidRDefault="00042C6B" w:rsidP="008127DD">
            <w:pPr>
              <w:spacing w:after="0"/>
              <w:rPr>
                <w:rFonts w:ascii="Arial" w:hAnsi="Arial" w:cs="Arial"/>
                <w:b/>
              </w:rPr>
            </w:pPr>
            <w:r w:rsidRPr="00F902CE">
              <w:rPr>
                <w:rFonts w:ascii="Arial" w:hAnsi="Arial" w:cs="Arial"/>
                <w:b/>
              </w:rPr>
              <w:t>Feed those working to protect us</w:t>
            </w:r>
          </w:p>
          <w:p w14:paraId="42C750CF" w14:textId="32817F60" w:rsidR="0037743C" w:rsidRPr="00F902CE" w:rsidRDefault="0006665C" w:rsidP="008127DD">
            <w:pPr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>Prepared Pork Bar-b-que for local Firefighters and Police protecting us on Super Bowl Weekend.</w:t>
            </w:r>
          </w:p>
          <w:p w14:paraId="7373DBC7" w14:textId="11BCC41C" w:rsidR="0037743C" w:rsidRPr="00F902CE" w:rsidRDefault="0006665C" w:rsidP="008127DD">
            <w:pPr>
              <w:pStyle w:val="Heading2"/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>Ultrasound Machine</w:t>
            </w:r>
          </w:p>
          <w:p w14:paraId="2F1B6E2D" w14:textId="77777777" w:rsidR="0037743C" w:rsidRPr="00F902CE" w:rsidRDefault="0006665C" w:rsidP="008127DD">
            <w:pPr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>In 2014 purchased an Ultrasound machine for a Women’s clinic that is now saving the unborn and assisting with Women’s Health issues.</w:t>
            </w:r>
          </w:p>
          <w:p w14:paraId="39ED60FE" w14:textId="77777777" w:rsidR="0006665C" w:rsidRPr="00F902CE" w:rsidRDefault="0006665C" w:rsidP="008127DD">
            <w:pPr>
              <w:spacing w:after="0"/>
              <w:rPr>
                <w:rFonts w:ascii="Arial" w:hAnsi="Arial" w:cs="Arial"/>
              </w:rPr>
            </w:pPr>
          </w:p>
          <w:p w14:paraId="62AEC5B1" w14:textId="51EC6C88" w:rsidR="0006665C" w:rsidRPr="00F902CE" w:rsidRDefault="0006665C" w:rsidP="008127DD">
            <w:pPr>
              <w:pStyle w:val="Heading2"/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 xml:space="preserve">Monthly </w:t>
            </w:r>
            <w:r w:rsidR="002A1D4C" w:rsidRPr="00F902CE">
              <w:rPr>
                <w:rFonts w:ascii="Arial" w:hAnsi="Arial" w:cs="Arial"/>
              </w:rPr>
              <w:t>Breakfast</w:t>
            </w:r>
          </w:p>
          <w:p w14:paraId="65E2F3D6" w14:textId="21CF6C7C" w:rsidR="0006665C" w:rsidRPr="00F902CE" w:rsidRDefault="0006665C" w:rsidP="008127DD">
            <w:pPr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>On the third Sunday of e</w:t>
            </w:r>
            <w:r w:rsidR="002A1D4C" w:rsidRPr="00F902CE">
              <w:rPr>
                <w:rFonts w:ascii="Arial" w:hAnsi="Arial" w:cs="Arial"/>
              </w:rPr>
              <w:t>very month except June &amp; July</w:t>
            </w:r>
            <w:r w:rsidR="009A2898">
              <w:rPr>
                <w:rFonts w:ascii="Arial" w:hAnsi="Arial" w:cs="Arial"/>
              </w:rPr>
              <w:t xml:space="preserve">, KOC prepares </w:t>
            </w:r>
            <w:r w:rsidR="002A1D4C" w:rsidRPr="00F902CE">
              <w:rPr>
                <w:rFonts w:ascii="Arial" w:hAnsi="Arial" w:cs="Arial"/>
              </w:rPr>
              <w:t>a breakfast after 8:30</w:t>
            </w:r>
            <w:r w:rsidR="009A2898">
              <w:rPr>
                <w:rFonts w:ascii="Arial" w:hAnsi="Arial" w:cs="Arial"/>
              </w:rPr>
              <w:t>am</w:t>
            </w:r>
            <w:r w:rsidR="002A1D4C" w:rsidRPr="00F902CE">
              <w:rPr>
                <w:rFonts w:ascii="Arial" w:hAnsi="Arial" w:cs="Arial"/>
              </w:rPr>
              <w:t xml:space="preserve"> Mass for</w:t>
            </w:r>
            <w:r w:rsidR="009A2898">
              <w:rPr>
                <w:rFonts w:ascii="Arial" w:hAnsi="Arial" w:cs="Arial"/>
              </w:rPr>
              <w:t xml:space="preserve"> parish</w:t>
            </w:r>
            <w:r w:rsidR="002A1D4C" w:rsidRPr="00F902CE">
              <w:rPr>
                <w:rFonts w:ascii="Arial" w:hAnsi="Arial" w:cs="Arial"/>
              </w:rPr>
              <w:t xml:space="preserve"> community outreach.</w:t>
            </w:r>
          </w:p>
          <w:p w14:paraId="3EC3658B" w14:textId="2E061200" w:rsidR="0006665C" w:rsidRPr="00A0094F" w:rsidRDefault="0006665C" w:rsidP="008127DD">
            <w:pPr>
              <w:spacing w:after="0"/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063CF9DA" w14:textId="37F912A6" w:rsidR="002A1D4C" w:rsidRPr="00F902CE" w:rsidRDefault="008127DD" w:rsidP="008127DD">
            <w:pPr>
              <w:pStyle w:val="Heading2"/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>Supporting our Parish</w:t>
            </w:r>
            <w:r w:rsidR="00995513">
              <w:rPr>
                <w:rFonts w:ascii="Arial" w:hAnsi="Arial" w:cs="Arial"/>
              </w:rPr>
              <w:t xml:space="preserve"> and Community</w:t>
            </w:r>
          </w:p>
          <w:p w14:paraId="639D228E" w14:textId="4196889A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The KOC have been Hosting/Preparing Meals /Helping Facilitate  </w:t>
            </w:r>
          </w:p>
          <w:p w14:paraId="1F4A261B" w14:textId="3E9508C8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“That Man is You” – </w:t>
            </w:r>
            <w:r w:rsidR="00042C6B">
              <w:rPr>
                <w:rFonts w:ascii="Calibri" w:hAnsi="Calibri" w:cs="Calibri"/>
                <w:color w:val="000000"/>
                <w:sz w:val="22"/>
                <w:szCs w:val="22"/>
              </w:rPr>
              <w:t>weekly Men’s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program each week in the Fall and Spring since 2015 </w:t>
            </w:r>
          </w:p>
          <w:p w14:paraId="1905F614" w14:textId="773CB80B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Lenten Devotional/Educational Material </w:t>
            </w:r>
          </w:p>
          <w:p w14:paraId="7E03AFEF" w14:textId="229B1ED2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Parish</w:t>
            </w:r>
            <w:r w:rsidR="00B260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Grounds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B260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Beautification, </w:t>
            </w:r>
            <w:r>
              <w:rPr>
                <w:color w:val="000000"/>
                <w:sz w:val="14"/>
                <w:szCs w:val="14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Garden and Landscaping Improvements </w:t>
            </w:r>
          </w:p>
          <w:p w14:paraId="75882B0B" w14:textId="3CEEECFC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Parish/Church Enhancements – The KOC donated the Mary/Joseph </w:t>
            </w:r>
            <w:r w:rsidR="00042C6B">
              <w:rPr>
                <w:rFonts w:ascii="Calibri" w:hAnsi="Calibri" w:cs="Calibri"/>
                <w:color w:val="000000"/>
                <w:sz w:val="22"/>
                <w:szCs w:val="22"/>
              </w:rPr>
              <w:t>Statues.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01997CEF" w14:textId="350656D7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Mother’s Day Flowers </w:t>
            </w:r>
          </w:p>
          <w:p w14:paraId="42EEE7B6" w14:textId="4F3E4108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Father’s Day Gifts </w:t>
            </w:r>
          </w:p>
          <w:p w14:paraId="3232C50F" w14:textId="6FAD0344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</w:t>
            </w:r>
            <w:r w:rsidR="00013897"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Veterans Appreciation </w:t>
            </w:r>
          </w:p>
          <w:p w14:paraId="0D07F106" w14:textId="56AACFEC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All Souls Day Commemoration Table </w:t>
            </w:r>
          </w:p>
          <w:p w14:paraId="5D06B4E8" w14:textId="3CFD82FA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Thanksgiving Baskets for the Needy </w:t>
            </w:r>
          </w:p>
          <w:p w14:paraId="5740E230" w14:textId="649686D6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Christmas Baskets for the Needy </w:t>
            </w:r>
          </w:p>
          <w:p w14:paraId="22193ADB" w14:textId="7DBFADA9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 Tree Christmas Gifts for the Needy </w:t>
            </w:r>
          </w:p>
          <w:p w14:paraId="6C14F67A" w14:textId="3D761824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Lenten Fish Dinners / Stations of the Cross </w:t>
            </w:r>
          </w:p>
          <w:p w14:paraId="77C03130" w14:textId="7688FEB5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Super Bowl BBQ </w:t>
            </w:r>
          </w:p>
          <w:p w14:paraId="69842EF2" w14:textId="00A05999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FALL Parish Picnic Hosts </w:t>
            </w:r>
          </w:p>
          <w:p w14:paraId="0812F905" w14:textId="3945A5BC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 w:rsidR="00D56A6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Sponsors for the Annual </w:t>
            </w:r>
            <w:r w:rsidR="008C3AB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6A62">
              <w:rPr>
                <w:rFonts w:ascii="Calibri" w:hAnsi="Calibri" w:cs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ifeteen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Stuebenville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Retreat  </w:t>
            </w:r>
          </w:p>
          <w:p w14:paraId="0F00A8D3" w14:textId="28C46897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Vacation Bible School Lunches </w:t>
            </w:r>
          </w:p>
          <w:p w14:paraId="2B7E832B" w14:textId="3BBC36F4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Helping with </w:t>
            </w:r>
            <w:r w:rsidR="007E7AA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Summer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Mission Week for Teens </w:t>
            </w:r>
          </w:p>
          <w:p w14:paraId="1629933E" w14:textId="5480CB37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Seminarian Sponsorship </w:t>
            </w:r>
          </w:p>
          <w:p w14:paraId="7DD2012C" w14:textId="1AE01697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 w:rsidR="00B132E4">
              <w:rPr>
                <w:rFonts w:ascii="Calibri" w:hAnsi="Calibri" w:cs="Calibri"/>
                <w:color w:val="000000"/>
                <w:sz w:val="22"/>
                <w:szCs w:val="22"/>
              </w:rPr>
              <w:t>Providing Color Guard for the Spring 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onfirmation with</w:t>
            </w:r>
            <w:r w:rsidR="00B132E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the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Bishop</w:t>
            </w:r>
            <w:r w:rsidR="00B132E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C83FB8D" w14:textId="7E603C0C" w:rsidR="008127DD" w:rsidRDefault="008127DD" w:rsidP="008127DD">
            <w:pPr>
              <w:pStyle w:val="ox-a008b6609e-msolistparagraph"/>
              <w:shd w:val="clear" w:color="auto" w:fill="FFFFFF"/>
              <w:spacing w:before="0" w:beforeAutospacing="0" w:after="0" w:afterAutospacing="0"/>
              <w:ind w:left="720" w:hanging="36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Symbol" w:hAnsi="Symbol" w:cs="Calibri"/>
                <w:color w:val="000000"/>
                <w:sz w:val="22"/>
                <w:szCs w:val="22"/>
              </w:rPr>
              <w:t></w:t>
            </w:r>
            <w:r>
              <w:rPr>
                <w:color w:val="000000"/>
                <w:sz w:val="14"/>
                <w:szCs w:val="14"/>
              </w:rPr>
              <w:t>       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Pregnancy </w:t>
            </w:r>
            <w:r w:rsidR="00D56A6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Aid Clinic Fundraiser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Sponsor</w:t>
            </w:r>
          </w:p>
          <w:p w14:paraId="026E67FE" w14:textId="77777777" w:rsidR="002A1D4C" w:rsidRDefault="002A1D4C" w:rsidP="008127DD">
            <w:pPr>
              <w:spacing w:after="0"/>
            </w:pPr>
          </w:p>
          <w:p w14:paraId="3545976D" w14:textId="49CEF8AE" w:rsidR="002A1D4C" w:rsidRDefault="002A1D4C" w:rsidP="008127DD">
            <w:pPr>
              <w:spacing w:after="0"/>
            </w:pPr>
          </w:p>
          <w:p w14:paraId="2426FB03" w14:textId="77777777" w:rsidR="002A1D4C" w:rsidRDefault="002A1D4C" w:rsidP="008127DD">
            <w:pPr>
              <w:spacing w:after="0"/>
            </w:pPr>
          </w:p>
          <w:p w14:paraId="2435AFEC" w14:textId="35C04F37" w:rsidR="00075279" w:rsidRDefault="00075279" w:rsidP="008127DD">
            <w:pPr>
              <w:spacing w:after="0"/>
            </w:pPr>
          </w:p>
          <w:p w14:paraId="435B6FE5" w14:textId="60B7EC66" w:rsidR="0037743C" w:rsidRDefault="0037743C" w:rsidP="008127DD">
            <w:pPr>
              <w:spacing w:after="0"/>
            </w:pPr>
          </w:p>
        </w:tc>
        <w:tc>
          <w:tcPr>
            <w:tcW w:w="4579" w:type="dxa"/>
            <w:tcMar>
              <w:left w:w="432" w:type="dxa"/>
            </w:tcMar>
          </w:tcPr>
          <w:p w14:paraId="5213055C" w14:textId="77777777" w:rsidR="002A1D4C" w:rsidRPr="00F902CE" w:rsidRDefault="002A1D4C" w:rsidP="008127DD">
            <w:pPr>
              <w:pStyle w:val="Heading2"/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>Breakfast with Santa</w:t>
            </w:r>
          </w:p>
          <w:p w14:paraId="1D39628F" w14:textId="77777777" w:rsidR="00735A5A" w:rsidRDefault="00042C6B" w:rsidP="00735A5A">
            <w:pPr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>Hold a free breakfast for the parish and provide all the children with a picture</w:t>
            </w:r>
            <w:r w:rsidR="00D34DA4" w:rsidRPr="00F902CE">
              <w:rPr>
                <w:rFonts w:ascii="Arial" w:hAnsi="Arial" w:cs="Arial"/>
              </w:rPr>
              <w:t xml:space="preserve"> with Santa.</w:t>
            </w:r>
          </w:p>
          <w:p w14:paraId="793DA350" w14:textId="57D2C34A" w:rsidR="00735A5A" w:rsidRDefault="00735A5A" w:rsidP="00735A5A">
            <w:pPr>
              <w:spacing w:after="0"/>
              <w:rPr>
                <w:rFonts w:ascii="Arial" w:hAnsi="Arial" w:cs="Arial"/>
                <w:sz w:val="8"/>
                <w:szCs w:val="8"/>
              </w:rPr>
            </w:pPr>
          </w:p>
          <w:p w14:paraId="4B9AD1C3" w14:textId="77777777" w:rsidR="00664937" w:rsidRPr="00735A5A" w:rsidRDefault="00664937" w:rsidP="00735A5A">
            <w:pPr>
              <w:spacing w:after="0"/>
              <w:rPr>
                <w:rFonts w:ascii="Arial" w:hAnsi="Arial" w:cs="Arial"/>
                <w:sz w:val="8"/>
                <w:szCs w:val="8"/>
              </w:rPr>
            </w:pPr>
          </w:p>
          <w:p w14:paraId="0919C325" w14:textId="3D86D8F2" w:rsidR="002A1D4C" w:rsidRPr="00735A5A" w:rsidRDefault="002A1D4C" w:rsidP="00735A5A">
            <w:pPr>
              <w:spacing w:after="0"/>
              <w:rPr>
                <w:rFonts w:ascii="Arial" w:hAnsi="Arial" w:cs="Arial"/>
                <w:b/>
              </w:rPr>
            </w:pPr>
            <w:r w:rsidRPr="00735A5A">
              <w:rPr>
                <w:rFonts w:ascii="Arial" w:hAnsi="Arial" w:cs="Arial"/>
                <w:b/>
              </w:rPr>
              <w:t>Sunday Rosary</w:t>
            </w:r>
          </w:p>
          <w:p w14:paraId="206A84F1" w14:textId="77777777" w:rsidR="00735A5A" w:rsidRDefault="00D34DA4" w:rsidP="00735A5A">
            <w:pPr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>Once a quarter gather with the parish to pray the rosary.</w:t>
            </w:r>
          </w:p>
          <w:p w14:paraId="5326B2B1" w14:textId="0D6E048D" w:rsidR="00735A5A" w:rsidRDefault="00735A5A" w:rsidP="00735A5A">
            <w:pPr>
              <w:spacing w:after="0"/>
              <w:rPr>
                <w:rFonts w:ascii="Arial" w:hAnsi="Arial" w:cs="Arial"/>
                <w:sz w:val="8"/>
                <w:szCs w:val="8"/>
              </w:rPr>
            </w:pPr>
          </w:p>
          <w:p w14:paraId="50B15F7A" w14:textId="77777777" w:rsidR="00664937" w:rsidRPr="00735A5A" w:rsidRDefault="00664937" w:rsidP="00735A5A">
            <w:pPr>
              <w:spacing w:after="0"/>
              <w:rPr>
                <w:rFonts w:ascii="Arial" w:hAnsi="Arial" w:cs="Arial"/>
                <w:sz w:val="8"/>
                <w:szCs w:val="8"/>
              </w:rPr>
            </w:pPr>
          </w:p>
          <w:p w14:paraId="111BAD9F" w14:textId="317AE818" w:rsidR="002A1D4C" w:rsidRPr="00735A5A" w:rsidRDefault="00D34DA4" w:rsidP="00735A5A">
            <w:pPr>
              <w:spacing w:after="0"/>
              <w:rPr>
                <w:rFonts w:ascii="Arial" w:hAnsi="Arial" w:cs="Arial"/>
                <w:b/>
              </w:rPr>
            </w:pPr>
            <w:r w:rsidRPr="00735A5A">
              <w:rPr>
                <w:rFonts w:ascii="Arial" w:hAnsi="Arial" w:cs="Arial"/>
                <w:b/>
              </w:rPr>
              <w:t>Food for Families</w:t>
            </w:r>
          </w:p>
          <w:p w14:paraId="6DE065A1" w14:textId="133E82A0" w:rsidR="002A1D4C" w:rsidRPr="00F902CE" w:rsidRDefault="00D34DA4" w:rsidP="008127DD">
            <w:pPr>
              <w:spacing w:after="0"/>
              <w:rPr>
                <w:rFonts w:ascii="Arial" w:hAnsi="Arial" w:cs="Arial"/>
              </w:rPr>
            </w:pPr>
            <w:r w:rsidRPr="00F902CE">
              <w:rPr>
                <w:rFonts w:ascii="Arial" w:hAnsi="Arial" w:cs="Arial"/>
              </w:rPr>
              <w:t xml:space="preserve">Every meeting men bring cases of food that is delivered to the </w:t>
            </w:r>
            <w:r w:rsidRPr="00B132E4">
              <w:rPr>
                <w:rFonts w:ascii="Arial" w:hAnsi="Arial" w:cs="Arial"/>
                <w:sz w:val="20"/>
                <w:szCs w:val="20"/>
              </w:rPr>
              <w:t>Lilburn Food Co</w:t>
            </w:r>
            <w:r w:rsidR="00B132E4">
              <w:rPr>
                <w:rFonts w:ascii="Arial" w:hAnsi="Arial" w:cs="Arial"/>
                <w:sz w:val="20"/>
                <w:szCs w:val="20"/>
              </w:rPr>
              <w:t>-</w:t>
            </w:r>
            <w:r w:rsidRPr="00B132E4">
              <w:rPr>
                <w:rFonts w:ascii="Arial" w:hAnsi="Arial" w:cs="Arial"/>
                <w:sz w:val="20"/>
                <w:szCs w:val="20"/>
              </w:rPr>
              <w:t>op</w:t>
            </w:r>
            <w:r w:rsidRPr="00F902CE">
              <w:rPr>
                <w:rFonts w:ascii="Arial" w:hAnsi="Arial" w:cs="Arial"/>
              </w:rPr>
              <w:t>. This year’s goal is 5000 pounds of food.</w:t>
            </w:r>
          </w:p>
          <w:p w14:paraId="3E328645" w14:textId="00549051" w:rsidR="00F902CE" w:rsidRDefault="00F902CE" w:rsidP="008127DD">
            <w:pPr>
              <w:spacing w:after="0"/>
              <w:rPr>
                <w:rFonts w:ascii="Arial" w:hAnsi="Arial" w:cs="Arial"/>
                <w:sz w:val="8"/>
                <w:szCs w:val="8"/>
              </w:rPr>
            </w:pPr>
          </w:p>
          <w:p w14:paraId="47311179" w14:textId="77777777" w:rsidR="00664937" w:rsidRPr="00735A5A" w:rsidRDefault="00664937" w:rsidP="008127DD">
            <w:pPr>
              <w:spacing w:after="0"/>
              <w:rPr>
                <w:rFonts w:ascii="Arial" w:hAnsi="Arial" w:cs="Arial"/>
                <w:sz w:val="8"/>
                <w:szCs w:val="8"/>
              </w:rPr>
            </w:pPr>
          </w:p>
          <w:p w14:paraId="0EA1FF34" w14:textId="77777777" w:rsidR="00735A5A" w:rsidRPr="00735A5A" w:rsidRDefault="00735A5A" w:rsidP="008127DD">
            <w:pPr>
              <w:spacing w:after="0"/>
              <w:rPr>
                <w:rFonts w:ascii="Arial" w:hAnsi="Arial" w:cs="Arial"/>
                <w:b/>
              </w:rPr>
            </w:pPr>
            <w:r w:rsidRPr="00735A5A">
              <w:rPr>
                <w:rFonts w:ascii="Arial" w:hAnsi="Arial" w:cs="Arial"/>
                <w:b/>
              </w:rPr>
              <w:t>Dues</w:t>
            </w:r>
          </w:p>
          <w:p w14:paraId="09D1198D" w14:textId="17F86543" w:rsidR="00995513" w:rsidRPr="00F902CE" w:rsidRDefault="00995513" w:rsidP="008127D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 do collect nominal annual dues, a portion of which supports </w:t>
            </w:r>
            <w:r w:rsidR="006C12F8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ational</w:t>
            </w:r>
            <w:r w:rsidR="00013897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State </w:t>
            </w:r>
            <w:r w:rsidR="00013897">
              <w:rPr>
                <w:rFonts w:ascii="Arial" w:hAnsi="Arial" w:cs="Arial"/>
              </w:rPr>
              <w:t xml:space="preserve">and International </w:t>
            </w:r>
            <w:r>
              <w:rPr>
                <w:rFonts w:ascii="Arial" w:hAnsi="Arial" w:cs="Arial"/>
              </w:rPr>
              <w:t>projects such as Disaster relief, Special Olympics,</w:t>
            </w:r>
            <w:r w:rsidR="00013897">
              <w:rPr>
                <w:rFonts w:ascii="Arial" w:hAnsi="Arial" w:cs="Arial"/>
              </w:rPr>
              <w:t xml:space="preserve"> Papal projects</w:t>
            </w:r>
          </w:p>
          <w:p w14:paraId="3DD346D3" w14:textId="77777777" w:rsidR="00D34DA4" w:rsidRPr="00F902CE" w:rsidRDefault="00D34DA4" w:rsidP="008127DD">
            <w:pPr>
              <w:spacing w:after="0"/>
              <w:rPr>
                <w:rFonts w:ascii="Arial" w:hAnsi="Arial" w:cs="Arial"/>
              </w:rPr>
            </w:pPr>
          </w:p>
          <w:p w14:paraId="0CB0A885" w14:textId="21818192" w:rsidR="0037743C" w:rsidRDefault="00D34DA4" w:rsidP="00664937">
            <w:pPr>
              <w:pStyle w:val="Website"/>
              <w:spacing w:after="0"/>
            </w:pPr>
            <w:r w:rsidRPr="00F902CE">
              <w:rPr>
                <w:rFonts w:ascii="Arial" w:hAnsi="Arial" w:cs="Arial"/>
                <w:b/>
                <w:color w:val="auto"/>
              </w:rPr>
              <w:t>L</w:t>
            </w:r>
            <w:r w:rsidRPr="00F902CE">
              <w:rPr>
                <w:rFonts w:ascii="Arial" w:hAnsi="Arial" w:cs="Arial"/>
                <w:b/>
                <w:noProof/>
                <w:color w:val="auto"/>
              </w:rPr>
              <w:t>enten</w:t>
            </w:r>
            <w:r w:rsidRPr="00F902CE">
              <w:rPr>
                <w:rFonts w:ascii="Arial" w:hAnsi="Arial" w:cs="Arial"/>
                <w:noProof/>
              </w:rPr>
              <w:t xml:space="preserve"> </w:t>
            </w:r>
            <w:r w:rsidRPr="00F902CE">
              <w:rPr>
                <w:rFonts w:ascii="Arial" w:hAnsi="Arial" w:cs="Arial"/>
                <w:b/>
                <w:noProof/>
                <w:color w:val="auto"/>
              </w:rPr>
              <w:t>Fish Dinners</w:t>
            </w:r>
            <w:r w:rsidR="00664937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38E3B25" wp14:editId="1A98B61F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261620</wp:posOffset>
                  </wp:positionV>
                  <wp:extent cx="2633345" cy="1757680"/>
                  <wp:effectExtent l="0" t="0" r="0" b="0"/>
                  <wp:wrapSquare wrapText="bothSides"/>
                  <wp:docPr id="20" name="Picture 20" descr="A group of people sitting at a tabl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sh Fry 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C155BF" w14:textId="77662F23" w:rsidR="00ED7C90" w:rsidRDefault="00D12C77" w:rsidP="008127DD">
      <w:pPr>
        <w:pStyle w:val="NoSpacing"/>
      </w:pPr>
      <w:r>
        <w:t xml:space="preserve"> </w:t>
      </w:r>
      <w:r w:rsidR="008C57F1">
        <w:t xml:space="preserve"> </w:t>
      </w:r>
    </w:p>
    <w:sectPr w:rsidR="00ED7C90" w:rsidSect="00CD4ED2">
      <w:headerReference w:type="default" r:id="rId19"/>
      <w:headerReference w:type="first" r:id="rId20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8F81A" w14:textId="77777777" w:rsidR="007173C7" w:rsidRDefault="007173C7" w:rsidP="0037743C">
      <w:pPr>
        <w:spacing w:after="0" w:line="240" w:lineRule="auto"/>
      </w:pPr>
      <w:r>
        <w:separator/>
      </w:r>
    </w:p>
  </w:endnote>
  <w:endnote w:type="continuationSeparator" w:id="0">
    <w:p w14:paraId="620CD804" w14:textId="77777777" w:rsidR="007173C7" w:rsidRDefault="007173C7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4F8E5" w14:textId="77777777" w:rsidR="007173C7" w:rsidRDefault="007173C7" w:rsidP="0037743C">
      <w:pPr>
        <w:spacing w:after="0" w:line="240" w:lineRule="auto"/>
      </w:pPr>
      <w:r>
        <w:separator/>
      </w:r>
    </w:p>
  </w:footnote>
  <w:footnote w:type="continuationSeparator" w:id="0">
    <w:p w14:paraId="5748E77A" w14:textId="77777777" w:rsidR="007173C7" w:rsidRDefault="007173C7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544C4" w14:textId="77777777"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3302DD5" wp14:editId="1A5B421C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3444AFC3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A03FE38" wp14:editId="463C803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2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5B9B32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BD320" w14:textId="77777777"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1A0F779A" wp14:editId="5E6C1C92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0462F521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490EDC5" wp14:editId="76FE8B8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69B57C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5251670"/>
    <w:multiLevelType w:val="multilevel"/>
    <w:tmpl w:val="E97AA3C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EE34DE"/>
    <w:multiLevelType w:val="hybridMultilevel"/>
    <w:tmpl w:val="EB84B0FE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9BE"/>
    <w:rsid w:val="00013897"/>
    <w:rsid w:val="00016C11"/>
    <w:rsid w:val="00021684"/>
    <w:rsid w:val="000425F6"/>
    <w:rsid w:val="00042C6B"/>
    <w:rsid w:val="0006665C"/>
    <w:rsid w:val="00075279"/>
    <w:rsid w:val="00093FE7"/>
    <w:rsid w:val="000F03FF"/>
    <w:rsid w:val="0010145E"/>
    <w:rsid w:val="00147BAF"/>
    <w:rsid w:val="0018562C"/>
    <w:rsid w:val="00194E73"/>
    <w:rsid w:val="002A1D4C"/>
    <w:rsid w:val="002A434A"/>
    <w:rsid w:val="002A652C"/>
    <w:rsid w:val="002B6D5B"/>
    <w:rsid w:val="002E4ABA"/>
    <w:rsid w:val="002F1591"/>
    <w:rsid w:val="002F5ECB"/>
    <w:rsid w:val="00316DB3"/>
    <w:rsid w:val="00320257"/>
    <w:rsid w:val="0033033C"/>
    <w:rsid w:val="003309C2"/>
    <w:rsid w:val="0037743C"/>
    <w:rsid w:val="003E1E9B"/>
    <w:rsid w:val="0041737C"/>
    <w:rsid w:val="00425687"/>
    <w:rsid w:val="004317FA"/>
    <w:rsid w:val="00443AC2"/>
    <w:rsid w:val="004778E4"/>
    <w:rsid w:val="00541BCE"/>
    <w:rsid w:val="0054660E"/>
    <w:rsid w:val="00555FE1"/>
    <w:rsid w:val="005754DD"/>
    <w:rsid w:val="005C7414"/>
    <w:rsid w:val="005F496D"/>
    <w:rsid w:val="00632BB1"/>
    <w:rsid w:val="00636FE2"/>
    <w:rsid w:val="00647BD9"/>
    <w:rsid w:val="00663A44"/>
    <w:rsid w:val="00664937"/>
    <w:rsid w:val="00671BDD"/>
    <w:rsid w:val="00676E36"/>
    <w:rsid w:val="0069002D"/>
    <w:rsid w:val="006B2AF7"/>
    <w:rsid w:val="006B5908"/>
    <w:rsid w:val="006C12F8"/>
    <w:rsid w:val="006D7FDE"/>
    <w:rsid w:val="006F5F0F"/>
    <w:rsid w:val="00704FD6"/>
    <w:rsid w:val="00712321"/>
    <w:rsid w:val="007173C7"/>
    <w:rsid w:val="007203D8"/>
    <w:rsid w:val="007327A6"/>
    <w:rsid w:val="00735A5A"/>
    <w:rsid w:val="007465C8"/>
    <w:rsid w:val="00751AA2"/>
    <w:rsid w:val="00763F75"/>
    <w:rsid w:val="007B02E4"/>
    <w:rsid w:val="007B03D6"/>
    <w:rsid w:val="007C657B"/>
    <w:rsid w:val="007C70E3"/>
    <w:rsid w:val="007E7AA4"/>
    <w:rsid w:val="0080386C"/>
    <w:rsid w:val="008127DD"/>
    <w:rsid w:val="008309CA"/>
    <w:rsid w:val="008A737D"/>
    <w:rsid w:val="008C3AB7"/>
    <w:rsid w:val="008C57F1"/>
    <w:rsid w:val="00920558"/>
    <w:rsid w:val="0094005B"/>
    <w:rsid w:val="00961AC9"/>
    <w:rsid w:val="00995513"/>
    <w:rsid w:val="009A2898"/>
    <w:rsid w:val="00A0094F"/>
    <w:rsid w:val="00A01D2E"/>
    <w:rsid w:val="00A816D7"/>
    <w:rsid w:val="00A92C80"/>
    <w:rsid w:val="00AF3170"/>
    <w:rsid w:val="00AF3E3F"/>
    <w:rsid w:val="00B132E4"/>
    <w:rsid w:val="00B260AD"/>
    <w:rsid w:val="00C449BE"/>
    <w:rsid w:val="00C80842"/>
    <w:rsid w:val="00CA1864"/>
    <w:rsid w:val="00CD4ED2"/>
    <w:rsid w:val="00CE1E3B"/>
    <w:rsid w:val="00D12C77"/>
    <w:rsid w:val="00D21C71"/>
    <w:rsid w:val="00D2631E"/>
    <w:rsid w:val="00D34DA4"/>
    <w:rsid w:val="00D56A62"/>
    <w:rsid w:val="00D73C8D"/>
    <w:rsid w:val="00D851BB"/>
    <w:rsid w:val="00D91EF3"/>
    <w:rsid w:val="00DB7C88"/>
    <w:rsid w:val="00DC332A"/>
    <w:rsid w:val="00DD28A9"/>
    <w:rsid w:val="00E03B25"/>
    <w:rsid w:val="00E1310B"/>
    <w:rsid w:val="00E14C67"/>
    <w:rsid w:val="00E36671"/>
    <w:rsid w:val="00E75E55"/>
    <w:rsid w:val="00E80A11"/>
    <w:rsid w:val="00E938FB"/>
    <w:rsid w:val="00ED04A2"/>
    <w:rsid w:val="00ED7C90"/>
    <w:rsid w:val="00F03969"/>
    <w:rsid w:val="00F902CE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471877"/>
  <w15:docId w15:val="{F8AB1708-46B7-4748-BE67-D82F27A16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customStyle="1" w:styleId="GridTable1Light1">
    <w:name w:val="Grid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link w:val="NoSpacingChar"/>
    <w:uiPriority w:val="1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customStyle="1" w:styleId="PlainTable11">
    <w:name w:val="Plain Table 1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ox-a008b6609e-msolistparagraph">
    <w:name w:val="ox-a008b6609e-msolistparagraph"/>
    <w:basedOn w:val="Normal"/>
    <w:rsid w:val="00812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paragraph" w:customStyle="1" w:styleId="ox-a008b6609e-msonormal">
    <w:name w:val="ox-a008b6609e-msonormal"/>
    <w:basedOn w:val="Normal"/>
    <w:rsid w:val="00812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3033C"/>
  </w:style>
  <w:style w:type="character" w:styleId="UnresolvedMention">
    <w:name w:val="Unresolved Mention"/>
    <w:basedOn w:val="DefaultParagraphFont"/>
    <w:uiPriority w:val="99"/>
    <w:semiHidden/>
    <w:unhideWhenUsed/>
    <w:rsid w:val="00147BA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7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mailto:stephen.orey@gmail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frizzi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4517553C-150F-49A8-A7BB-3E6A0FD1F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52</TotalTime>
  <Pages>1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tomfrizzi</dc:creator>
  <cp:lastModifiedBy>James MacInnis</cp:lastModifiedBy>
  <cp:revision>5</cp:revision>
  <cp:lastPrinted>2018-02-19T18:52:00Z</cp:lastPrinted>
  <dcterms:created xsi:type="dcterms:W3CDTF">2018-02-14T19:34:00Z</dcterms:created>
  <dcterms:modified xsi:type="dcterms:W3CDTF">2018-02-19T18:55:00Z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